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519" w:rsidRPr="00A73FBC" w:rsidRDefault="00D60519">
      <w:pPr>
        <w:rPr>
          <w:rFonts w:ascii="Comic Sans MS" w:hAnsi="Comic Sans MS"/>
          <w:b/>
          <w:noProof/>
          <w:sz w:val="40"/>
          <w:szCs w:val="42"/>
          <w:lang w:eastAsia="nb-NO"/>
        </w:rPr>
      </w:pPr>
      <w:r>
        <w:rPr>
          <w:noProof/>
          <w:lang w:eastAsia="nb-NO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Bilde 3" o:spid="_x0000_s1026" type="#_x0000_t75" style="position:absolute;margin-left:241.95pt;margin-top:-23.65pt;width:266.9pt;height:204pt;z-index:25165619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">
            <v:imagedata r:id="rId6" o:title=""/>
            <o:lock v:ext="edit" aspectratio="f"/>
            <w10:wrap type="square"/>
          </v:shape>
        </w:pict>
      </w:r>
      <w:r>
        <w:rPr>
          <w:noProof/>
          <w:lang w:eastAsia="nb-NO"/>
        </w:rPr>
        <w:pict>
          <v:shape id="Bilde 1" o:spid="_x0000_s1027" type="#_x0000_t75" style="position:absolute;margin-left:-57.9pt;margin-top:-18.15pt;width:149.3pt;height:287.05pt;z-index:25165516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">
            <v:imagedata r:id="rId7" o:title=""/>
            <o:lock v:ext="edit" aspectratio="f"/>
            <w10:wrap type="square"/>
          </v:shape>
        </w:pict>
      </w:r>
      <w:r w:rsidRPr="00A73FBC">
        <w:rPr>
          <w:rFonts w:ascii="Comic Sans MS" w:hAnsi="Comic Sans MS"/>
          <w:b/>
          <w:noProof/>
          <w:sz w:val="40"/>
          <w:szCs w:val="42"/>
          <w:lang w:eastAsia="nb-NO"/>
        </w:rPr>
        <w:t xml:space="preserve">Speiding er; </w:t>
      </w:r>
    </w:p>
    <w:p w:rsidR="00D60519" w:rsidRPr="00A73FBC" w:rsidRDefault="00D60519">
      <w:pPr>
        <w:rPr>
          <w:rFonts w:ascii="Comic Sans MS" w:hAnsi="Comic Sans MS"/>
          <w:noProof/>
          <w:sz w:val="42"/>
          <w:szCs w:val="42"/>
          <w:lang w:eastAsia="nb-NO"/>
        </w:rPr>
      </w:pPr>
      <w:r w:rsidRPr="00A73FBC">
        <w:rPr>
          <w:rFonts w:ascii="Comic Sans MS" w:hAnsi="Comic Sans MS"/>
          <w:noProof/>
          <w:sz w:val="42"/>
          <w:szCs w:val="42"/>
          <w:lang w:eastAsia="nb-NO"/>
        </w:rPr>
        <w:t>Vennskap</w:t>
      </w:r>
    </w:p>
    <w:p w:rsidR="00D60519" w:rsidRPr="00A73FBC" w:rsidRDefault="00D60519">
      <w:pPr>
        <w:rPr>
          <w:rFonts w:ascii="Comic Sans MS" w:hAnsi="Comic Sans MS"/>
          <w:noProof/>
          <w:sz w:val="42"/>
          <w:szCs w:val="42"/>
          <w:lang w:eastAsia="nb-NO"/>
        </w:rPr>
      </w:pPr>
      <w:r w:rsidRPr="00A73FBC">
        <w:rPr>
          <w:rFonts w:ascii="Comic Sans MS" w:hAnsi="Comic Sans MS"/>
          <w:noProof/>
          <w:sz w:val="42"/>
          <w:szCs w:val="42"/>
          <w:lang w:eastAsia="nb-NO"/>
        </w:rPr>
        <w:t>Friluftsliv</w:t>
      </w:r>
    </w:p>
    <w:p w:rsidR="00D60519" w:rsidRPr="00A73FBC" w:rsidRDefault="00D60519">
      <w:pPr>
        <w:rPr>
          <w:rFonts w:ascii="Comic Sans MS" w:hAnsi="Comic Sans MS"/>
          <w:noProof/>
          <w:sz w:val="42"/>
          <w:szCs w:val="42"/>
          <w:lang w:eastAsia="nb-NO"/>
        </w:rPr>
      </w:pPr>
      <w:r>
        <w:rPr>
          <w:noProof/>
          <w:lang w:eastAsia="nb-NO"/>
        </w:rPr>
        <w:pict>
          <v:shape id="Bilde 5" o:spid="_x0000_s1028" type="#_x0000_t75" style="position:absolute;margin-left:189.8pt;margin-top:13.9pt;width:201.1pt;height:280.3pt;z-index:25165721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">
            <v:imagedata r:id="rId8" o:title=""/>
            <o:lock v:ext="edit" aspectratio="f"/>
            <w10:wrap type="square"/>
          </v:shape>
        </w:pict>
      </w:r>
      <w:r w:rsidRPr="00A73FBC">
        <w:rPr>
          <w:rFonts w:ascii="Comic Sans MS" w:hAnsi="Comic Sans MS"/>
          <w:noProof/>
          <w:sz w:val="42"/>
          <w:szCs w:val="42"/>
          <w:lang w:eastAsia="nb-NO"/>
        </w:rPr>
        <w:t>Samarbeid</w:t>
      </w:r>
    </w:p>
    <w:p w:rsidR="00D60519" w:rsidRPr="00A73FBC" w:rsidRDefault="00D60519">
      <w:pPr>
        <w:rPr>
          <w:rFonts w:ascii="Comic Sans MS" w:hAnsi="Comic Sans MS"/>
          <w:noProof/>
          <w:sz w:val="42"/>
          <w:szCs w:val="42"/>
          <w:lang w:eastAsia="nb-NO"/>
        </w:rPr>
      </w:pPr>
      <w:r>
        <w:rPr>
          <w:rFonts w:ascii="Comic Sans MS" w:hAnsi="Comic Sans MS"/>
          <w:noProof/>
          <w:sz w:val="42"/>
          <w:szCs w:val="42"/>
          <w:lang w:eastAsia="nb-NO"/>
        </w:rPr>
        <w:t>O</w:t>
      </w:r>
      <w:r w:rsidRPr="00A73FBC">
        <w:rPr>
          <w:rFonts w:ascii="Comic Sans MS" w:hAnsi="Comic Sans MS"/>
          <w:noProof/>
          <w:sz w:val="42"/>
          <w:szCs w:val="42"/>
          <w:lang w:eastAsia="nb-NO"/>
        </w:rPr>
        <w:t>pplevelser</w:t>
      </w:r>
    </w:p>
    <w:p w:rsidR="00D60519" w:rsidRDefault="00D60519">
      <w:pPr>
        <w:rPr>
          <w:rFonts w:ascii="Blue Highway D Type" w:hAnsi="Blue Highway D Type"/>
          <w:b/>
          <w:noProof/>
          <w:sz w:val="44"/>
          <w:lang w:eastAsia="nb-NO"/>
        </w:rPr>
      </w:pPr>
      <w:r>
        <w:rPr>
          <w:noProof/>
          <w:lang w:eastAsia="nb-NO"/>
        </w:rPr>
        <w:pict>
          <v:shape id="Bilde 6" o:spid="_x0000_s1029" type="#_x0000_t75" style="position:absolute;margin-left:-95.25pt;margin-top:1.05pt;width:254.9pt;height:190.1pt;z-index:251658240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VGLVMxOC01NW1tIGYvMy41LTUuNiBJ&#10;UwAAAAAAAAAAAAAAAAAAAAAAAAAAAAAAAAAAAAAAAAAAAAAAAAAAAAAAAAAAAAAK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wAHAHAAYAAEAAkACQCwECALsBAgC3MAcwBzAKIAyACiAHMAcwBzAJkAmQCZ&#10;AGkAxwBpAJkAmQCZAJn7Xv1e/QAAAAAAAKICogJnBAAAQQG//lsCAACl/UEBv/4AABwA/wEAAP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AAAAAAAAAAAAAAAAAAAAAAAAAAAAAAAAAAAA/////4cAAAAAAAAADwK2AAAAAABFRi1TMTgtNTVt&#10;bSBmLzMuNS01LjYgSVMAAAAAAAAAAAAAAAAAAAAAAAAAAAAAAAAAAAAAAAAAAAAAAAAAAAAASzI0&#10;NTAwMT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gAKY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BAIEA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SUkqAB4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S+A&#10;AAADbgArdQAAAAJIAAAAFgAAAAo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">
            <v:imagedata r:id="rId9" o:title=""/>
            <o:lock v:ext="edit" aspectratio="f"/>
          </v:shape>
        </w:pict>
      </w:r>
    </w:p>
    <w:p w:rsidR="00D60519" w:rsidRDefault="00D60519">
      <w:pPr>
        <w:rPr>
          <w:rFonts w:ascii="Blue Highway D Type" w:hAnsi="Blue Highway D Type"/>
          <w:b/>
          <w:noProof/>
          <w:sz w:val="44"/>
          <w:lang w:eastAsia="nb-NO"/>
        </w:rPr>
      </w:pPr>
    </w:p>
    <w:p w:rsidR="00D60519" w:rsidRDefault="00D60519">
      <w:pPr>
        <w:rPr>
          <w:rFonts w:ascii="Blue Highway D Type" w:hAnsi="Blue Highway D Type"/>
          <w:b/>
          <w:noProof/>
          <w:sz w:val="44"/>
          <w:lang w:eastAsia="nb-NO"/>
        </w:rPr>
      </w:pPr>
    </w:p>
    <w:p w:rsidR="00D60519" w:rsidRDefault="00D60519">
      <w:pPr>
        <w:rPr>
          <w:rFonts w:ascii="Blue Highway D Type" w:hAnsi="Blue Highway D Type"/>
          <w:b/>
          <w:noProof/>
          <w:sz w:val="44"/>
          <w:lang w:eastAsia="nb-NO"/>
        </w:rPr>
      </w:pPr>
    </w:p>
    <w:p w:rsidR="00D60519" w:rsidRDefault="00D60519">
      <w:pPr>
        <w:rPr>
          <w:rFonts w:ascii="Blue Highway D Type" w:hAnsi="Blue Highway D Type"/>
          <w:b/>
          <w:noProof/>
          <w:sz w:val="32"/>
          <w:lang w:eastAsia="nb-NO"/>
        </w:rPr>
      </w:pPr>
    </w:p>
    <w:p w:rsidR="00D60519" w:rsidRDefault="00D60519">
      <w:pPr>
        <w:rPr>
          <w:rFonts w:ascii="Blue Highway D Type" w:hAnsi="Blue Highway D Type"/>
          <w:b/>
          <w:noProof/>
          <w:sz w:val="32"/>
          <w:lang w:eastAsia="nb-NO"/>
        </w:rPr>
      </w:pPr>
    </w:p>
    <w:p w:rsidR="00D60519" w:rsidRPr="00A73FBC" w:rsidRDefault="00D60519">
      <w:pPr>
        <w:rPr>
          <w:rFonts w:ascii="Comic Sans MS" w:hAnsi="Comic Sans MS"/>
          <w:noProof/>
          <w:lang w:eastAsia="nb-NO"/>
        </w:rPr>
      </w:pPr>
      <w:r w:rsidRPr="00A73FBC">
        <w:rPr>
          <w:rFonts w:ascii="Comic Sans MS" w:hAnsi="Comic Sans MS"/>
          <w:noProof/>
          <w:sz w:val="18"/>
          <w:lang w:eastAsia="nb-NO"/>
        </w:rPr>
        <w:t xml:space="preserve">Disse bildene er fra leiren vi var på sist sommer – i sverige – hvor vi traff speidere fra hele verden! </w:t>
      </w:r>
    </w:p>
    <w:p w:rsidR="00D60519" w:rsidRPr="00C559B8" w:rsidRDefault="00D60519" w:rsidP="006F4022">
      <w:pPr>
        <w:spacing w:after="0"/>
        <w:rPr>
          <w:rFonts w:ascii="Comic Sans MS" w:hAnsi="Comic Sans MS"/>
          <w:b/>
          <w:noProof/>
          <w:sz w:val="52"/>
          <w:lang w:eastAsia="nb-NO"/>
        </w:rPr>
      </w:pPr>
      <w:r w:rsidRPr="00C559B8">
        <w:rPr>
          <w:rFonts w:ascii="Comic Sans MS" w:hAnsi="Comic Sans MS"/>
          <w:b/>
          <w:noProof/>
          <w:sz w:val="52"/>
          <w:lang w:eastAsia="nb-NO"/>
        </w:rPr>
        <w:t>BLI SPEIDER!</w:t>
      </w:r>
    </w:p>
    <w:p w:rsidR="00D60519" w:rsidRPr="00A73FBC" w:rsidRDefault="00D60519" w:rsidP="006F4022">
      <w:pPr>
        <w:spacing w:after="0"/>
        <w:rPr>
          <w:rFonts w:ascii="Comic Sans MS" w:hAnsi="Comic Sans MS"/>
          <w:noProof/>
          <w:sz w:val="24"/>
          <w:szCs w:val="24"/>
          <w:lang w:eastAsia="nb-NO"/>
        </w:rPr>
      </w:pPr>
      <w:r w:rsidRPr="00A73FBC">
        <w:rPr>
          <w:rFonts w:ascii="Comic Sans MS" w:hAnsi="Comic Sans MS"/>
          <w:noProof/>
          <w:sz w:val="24"/>
          <w:szCs w:val="24"/>
          <w:lang w:eastAsia="nb-NO"/>
        </w:rPr>
        <w:t>Speidergruppen har et tilbud til barn og ungdom fra 2/3. klasse til og med 10. klasse.</w:t>
      </w:r>
    </w:p>
    <w:p w:rsidR="00D60519" w:rsidRPr="00A73FBC" w:rsidRDefault="00D60519" w:rsidP="006F4022">
      <w:pPr>
        <w:spacing w:after="0"/>
        <w:rPr>
          <w:rFonts w:ascii="Comic Sans MS" w:hAnsi="Comic Sans MS"/>
          <w:noProof/>
          <w:sz w:val="24"/>
          <w:szCs w:val="24"/>
          <w:lang w:eastAsia="nb-NO"/>
        </w:rPr>
      </w:pPr>
      <w:r w:rsidRPr="00A73FBC">
        <w:rPr>
          <w:rFonts w:ascii="Comic Sans MS" w:hAnsi="Comic Sans MS"/>
          <w:noProof/>
          <w:sz w:val="24"/>
          <w:szCs w:val="24"/>
          <w:lang w:eastAsia="nb-NO"/>
        </w:rPr>
        <w:t xml:space="preserve">Vi møtes på Veslesjøen hver onsdag kl. 1800-1930. </w:t>
      </w:r>
    </w:p>
    <w:p w:rsidR="00D60519" w:rsidRPr="00A73FBC" w:rsidRDefault="00D60519" w:rsidP="006F4022">
      <w:pPr>
        <w:spacing w:after="0"/>
        <w:rPr>
          <w:rFonts w:ascii="Comic Sans MS" w:hAnsi="Comic Sans MS"/>
          <w:noProof/>
          <w:sz w:val="24"/>
          <w:szCs w:val="24"/>
          <w:lang w:eastAsia="nb-NO"/>
        </w:rPr>
      </w:pPr>
      <w:r w:rsidRPr="00A73FBC">
        <w:rPr>
          <w:rFonts w:ascii="Comic Sans MS" w:hAnsi="Comic Sans MS"/>
          <w:noProof/>
          <w:sz w:val="24"/>
          <w:szCs w:val="24"/>
          <w:lang w:eastAsia="nb-NO"/>
        </w:rPr>
        <w:t xml:space="preserve">På nettsiden vår kan du se hva vi holder på med og finne ut mer om oss. </w:t>
      </w:r>
    </w:p>
    <w:p w:rsidR="00D60519" w:rsidRPr="00A73FBC" w:rsidRDefault="00D60519" w:rsidP="006F4022">
      <w:pPr>
        <w:spacing w:after="0"/>
        <w:rPr>
          <w:rFonts w:ascii="Comic Sans MS" w:hAnsi="Comic Sans MS"/>
          <w:noProof/>
          <w:sz w:val="24"/>
          <w:szCs w:val="24"/>
          <w:lang w:eastAsia="nb-NO"/>
        </w:rPr>
      </w:pPr>
      <w:r>
        <w:rPr>
          <w:rFonts w:ascii="Comic Sans MS" w:hAnsi="Comic Sans MS"/>
          <w:noProof/>
          <w:sz w:val="24"/>
          <w:szCs w:val="24"/>
          <w:lang w:eastAsia="nb-NO"/>
        </w:rPr>
        <w:t>Vi tar i mot nye medlemmer hele året – kom innom en onsdag og prøv deg som speider.</w:t>
      </w:r>
    </w:p>
    <w:p w:rsidR="00D60519" w:rsidRDefault="00D60519" w:rsidP="006F4022">
      <w:pPr>
        <w:spacing w:after="0"/>
        <w:rPr>
          <w:rFonts w:ascii="Comic Sans MS" w:hAnsi="Comic Sans MS"/>
          <w:noProof/>
          <w:sz w:val="24"/>
          <w:szCs w:val="24"/>
          <w:lang w:eastAsia="nb-NO"/>
        </w:rPr>
      </w:pPr>
    </w:p>
    <w:p w:rsidR="00D60519" w:rsidRPr="00A73FBC" w:rsidRDefault="00D60519" w:rsidP="006F4022">
      <w:pPr>
        <w:spacing w:after="0"/>
        <w:rPr>
          <w:rFonts w:ascii="Comic Sans MS" w:hAnsi="Comic Sans MS"/>
          <w:noProof/>
          <w:sz w:val="24"/>
          <w:szCs w:val="24"/>
          <w:lang w:eastAsia="nb-NO"/>
        </w:rPr>
      </w:pPr>
      <w:r>
        <w:rPr>
          <w:noProof/>
          <w:lang w:eastAsia="nb-NO"/>
        </w:rPr>
        <w:pict>
          <v:shape id="Bilde 9" o:spid="_x0000_s1030" type="#_x0000_t75" style="position:absolute;margin-left:180.3pt;margin-top:4.3pt;width:84.4pt;height:57.75pt;z-index:251660288;visibility:visible">
            <v:imagedata r:id="rId10" o:title=""/>
          </v:shape>
        </w:pict>
      </w:r>
      <w:r>
        <w:rPr>
          <w:rFonts w:ascii="Comic Sans MS" w:hAnsi="Comic Sans MS"/>
          <w:noProof/>
          <w:sz w:val="24"/>
          <w:szCs w:val="24"/>
          <w:lang w:eastAsia="nb-NO"/>
        </w:rPr>
        <w:t>Velkommen</w:t>
      </w:r>
      <w:r w:rsidRPr="00A73FBC">
        <w:rPr>
          <w:rFonts w:ascii="Comic Sans MS" w:hAnsi="Comic Sans MS"/>
          <w:noProof/>
          <w:sz w:val="24"/>
          <w:szCs w:val="24"/>
          <w:lang w:eastAsia="nb-NO"/>
        </w:rPr>
        <w:t>!</w:t>
      </w:r>
    </w:p>
    <w:p w:rsidR="00D60519" w:rsidRPr="00A73FBC" w:rsidRDefault="00D60519" w:rsidP="006F4022">
      <w:pPr>
        <w:spacing w:after="0"/>
        <w:rPr>
          <w:rFonts w:ascii="Comic Sans MS" w:hAnsi="Comic Sans MS"/>
          <w:noProof/>
          <w:sz w:val="24"/>
          <w:szCs w:val="24"/>
          <w:lang w:eastAsia="nb-NO"/>
        </w:rPr>
      </w:pPr>
      <w:r>
        <w:rPr>
          <w:noProof/>
          <w:lang w:eastAsia="nb-NO"/>
        </w:rPr>
        <w:pict>
          <v:shape id="Bilde 8" o:spid="_x0000_s1031" type="#_x0000_t75" style="position:absolute;margin-left:275.45pt;margin-top:4.05pt;width:235.7pt;height:156pt;z-index:251659264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RUYtUzE4LTU1bW0gZi8zLjUtNS42IElTAAAAAAAAAAAAAAAA&#10;AAAAAAAAAAAAAAAAAAAAAAAAAAAAAAAAAAAAAAAAAAAAAAo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AAcAcABgAAQACQAJALAQIAuwECALcwBzAHMAogDIAKIAcwBzAHMAmQCZAJkAaQDHAGkAmQCZAJkA&#10;mfte/V79AAAAAAAAogKiAmcEAABBAb/+WwIAAKX9QQG//gAA/AH/AQAA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AAAAAAAAAAAAAAAAA&#10;AAAAAAAAAAAAAAAAAAD/////lwAAAAAAAAAPArYAAAAAAEVGLVMxOC01NW1tIGYvMy41LTUuNiBJ&#10;UwAAAAAAAAAAAAAAAAAAAAAAAAAAAAAAAAAAAAAAAAAAAAAAAAAAAABLMjQ1MDAx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gQC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JSSoA&#10;l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L4AAAANuACt1AAAAAkg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Cjw/eHBhY2tldCBlbmQ9InciPz7/2wBDAAIBAQIBAQICAgIC&#10;AgICAwUDAwMDAwYEBAMFBwYHBwcGBwcICQsJCAgKCAcHCg0KCgsMDAwMBwkODw0MDgsMDAz/2wBD&#10;AQICAgMDAwYDAwYMCAcIDAwMDAwMDAwMDAwMDAwMDAwMDAwMDAwMDAwMDAwMDAwMDAwMDAwMDAwM&#10;DAwMDAwMDAz/wAARCAEEAZ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">
            <v:imagedata r:id="rId11" o:title=""/>
            <o:lock v:ext="edit" aspectratio="f"/>
            <w10:wrap type="square"/>
          </v:shape>
        </w:pict>
      </w:r>
    </w:p>
    <w:p w:rsidR="00D60519" w:rsidRPr="00A73FBC" w:rsidRDefault="00D60519" w:rsidP="006F4022">
      <w:pPr>
        <w:spacing w:after="0"/>
        <w:rPr>
          <w:rFonts w:ascii="Comic Sans MS" w:hAnsi="Comic Sans MS"/>
          <w:noProof/>
          <w:sz w:val="24"/>
          <w:szCs w:val="24"/>
          <w:lang w:eastAsia="nb-NO"/>
        </w:rPr>
      </w:pPr>
      <w:r w:rsidRPr="00A73FBC">
        <w:rPr>
          <w:rFonts w:ascii="Comic Sans MS" w:hAnsi="Comic Sans MS"/>
          <w:noProof/>
          <w:sz w:val="24"/>
          <w:szCs w:val="24"/>
          <w:lang w:eastAsia="nb-NO"/>
        </w:rPr>
        <w:t>Speiderhilsen</w:t>
      </w:r>
    </w:p>
    <w:p w:rsidR="00D60519" w:rsidRPr="00A73FBC" w:rsidRDefault="00D60519" w:rsidP="006F4022">
      <w:pPr>
        <w:spacing w:after="0"/>
        <w:rPr>
          <w:rFonts w:ascii="Comic Sans MS" w:hAnsi="Comic Sans MS"/>
          <w:noProof/>
          <w:sz w:val="24"/>
          <w:szCs w:val="24"/>
          <w:lang w:eastAsia="nb-NO"/>
        </w:rPr>
      </w:pPr>
      <w:r w:rsidRPr="00A73FBC">
        <w:rPr>
          <w:rFonts w:ascii="Comic Sans MS" w:hAnsi="Comic Sans MS"/>
          <w:noProof/>
          <w:sz w:val="24"/>
          <w:szCs w:val="24"/>
          <w:lang w:eastAsia="nb-NO"/>
        </w:rPr>
        <w:t>Nes-Årnes speidergruppe</w:t>
      </w:r>
    </w:p>
    <w:p w:rsidR="00D60519" w:rsidRPr="009440E4" w:rsidRDefault="00D60519" w:rsidP="006F4022">
      <w:pPr>
        <w:spacing w:after="0"/>
        <w:rPr>
          <w:rFonts w:ascii="Blue Highway D Type" w:hAnsi="Blue Highway D Type"/>
          <w:noProof/>
          <w:lang w:eastAsia="nb-NO"/>
        </w:rPr>
      </w:pPr>
    </w:p>
    <w:p w:rsidR="00D60519" w:rsidRPr="00A73FBC" w:rsidRDefault="00D60519" w:rsidP="006F4022">
      <w:pPr>
        <w:spacing w:after="0"/>
        <w:rPr>
          <w:rFonts w:ascii="Arial" w:hAnsi="Arial" w:cs="Arial"/>
          <w:noProof/>
          <w:sz w:val="20"/>
          <w:lang w:eastAsia="nb-NO"/>
        </w:rPr>
      </w:pPr>
      <w:r w:rsidRPr="009440E4">
        <w:rPr>
          <w:rFonts w:ascii="Arial" w:hAnsi="Arial" w:cs="Arial"/>
          <w:noProof/>
          <w:sz w:val="20"/>
          <w:lang w:eastAsia="nb-NO"/>
        </w:rPr>
        <w:t xml:space="preserve">Gruppeleder: Bent Dehli, tlf. 907 22 808 </w:t>
      </w:r>
      <w:r w:rsidRPr="00A73FBC">
        <w:rPr>
          <w:rFonts w:ascii="Arial" w:hAnsi="Arial" w:cs="Arial"/>
          <w:noProof/>
          <w:sz w:val="20"/>
          <w:lang w:eastAsia="nb-NO"/>
        </w:rPr>
        <w:t>b-de@online.no</w:t>
      </w:r>
    </w:p>
    <w:p w:rsidR="00D60519" w:rsidRDefault="00D60519" w:rsidP="006F4022">
      <w:pPr>
        <w:spacing w:after="0"/>
        <w:rPr>
          <w:rFonts w:ascii="Arial" w:hAnsi="Arial" w:cs="Arial"/>
          <w:b/>
          <w:noProof/>
          <w:sz w:val="24"/>
          <w:lang w:eastAsia="nb-NO"/>
        </w:rPr>
      </w:pPr>
    </w:p>
    <w:p w:rsidR="00D60519" w:rsidRPr="009440E4" w:rsidRDefault="00D60519" w:rsidP="006F4022">
      <w:pPr>
        <w:spacing w:after="0"/>
        <w:rPr>
          <w:rFonts w:ascii="Arial" w:hAnsi="Arial" w:cs="Arial"/>
          <w:b/>
          <w:noProof/>
          <w:sz w:val="24"/>
          <w:lang w:eastAsia="nb-NO"/>
        </w:rPr>
      </w:pPr>
      <w:r w:rsidRPr="009440E4">
        <w:rPr>
          <w:rFonts w:ascii="Arial" w:hAnsi="Arial" w:cs="Arial"/>
          <w:b/>
          <w:noProof/>
          <w:sz w:val="24"/>
          <w:lang w:eastAsia="nb-NO"/>
        </w:rPr>
        <w:t>nes-arnes.speidergruppe.org</w:t>
      </w:r>
      <w:r>
        <w:rPr>
          <w:rFonts w:ascii="Arial" w:hAnsi="Arial" w:cs="Arial"/>
          <w:b/>
          <w:noProof/>
          <w:sz w:val="24"/>
          <w:lang w:eastAsia="nb-NO"/>
        </w:rPr>
        <w:t xml:space="preserve"> - www.speiding.no</w:t>
      </w:r>
      <w:bookmarkStart w:id="0" w:name="UtskriftMerke"/>
      <w:bookmarkStart w:id="1" w:name="HerFørUtskrift"/>
      <w:bookmarkEnd w:id="0"/>
      <w:bookmarkEnd w:id="1"/>
    </w:p>
    <w:sectPr w:rsidR="00D60519" w:rsidRPr="009440E4" w:rsidSect="009440E4">
      <w:headerReference w:type="default" r:id="rId12"/>
      <w:pgSz w:w="11906" w:h="16838"/>
      <w:pgMar w:top="851" w:right="566" w:bottom="426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60519" w:rsidRDefault="00D60519" w:rsidP="00997067">
      <w:pPr>
        <w:spacing w:after="0" w:line="240" w:lineRule="auto"/>
      </w:pPr>
      <w:r>
        <w:separator/>
      </w:r>
    </w:p>
  </w:endnote>
  <w:endnote w:type="continuationSeparator" w:id="1">
    <w:p w:rsidR="00D60519" w:rsidRDefault="00D60519" w:rsidP="00997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lue Highway D Type">
    <w:altName w:val="Courier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60519" w:rsidRDefault="00D60519" w:rsidP="00997067">
      <w:pPr>
        <w:spacing w:after="0" w:line="240" w:lineRule="auto"/>
      </w:pPr>
      <w:r>
        <w:separator/>
      </w:r>
    </w:p>
  </w:footnote>
  <w:footnote w:type="continuationSeparator" w:id="1">
    <w:p w:rsidR="00D60519" w:rsidRDefault="00D60519" w:rsidP="00997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519" w:rsidRDefault="00D60519" w:rsidP="00997067">
    <w:pPr>
      <w:pStyle w:val="Header"/>
      <w:tabs>
        <w:tab w:val="clear" w:pos="9072"/>
        <w:tab w:val="right" w:pos="9923"/>
      </w:tabs>
      <w:ind w:right="-283"/>
    </w:pPr>
    <w:r>
      <w:tab/>
    </w:r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97067"/>
    <w:rsid w:val="00027938"/>
    <w:rsid w:val="000A26CE"/>
    <w:rsid w:val="0034147A"/>
    <w:rsid w:val="003857E6"/>
    <w:rsid w:val="00390577"/>
    <w:rsid w:val="003C169C"/>
    <w:rsid w:val="005A0E46"/>
    <w:rsid w:val="005C0D04"/>
    <w:rsid w:val="006D321B"/>
    <w:rsid w:val="006F4022"/>
    <w:rsid w:val="00734B03"/>
    <w:rsid w:val="0086382A"/>
    <w:rsid w:val="009440E4"/>
    <w:rsid w:val="00981255"/>
    <w:rsid w:val="00997067"/>
    <w:rsid w:val="009E0565"/>
    <w:rsid w:val="00A5014F"/>
    <w:rsid w:val="00A73FBC"/>
    <w:rsid w:val="00A878E5"/>
    <w:rsid w:val="00AA2471"/>
    <w:rsid w:val="00AD06B0"/>
    <w:rsid w:val="00BB45A9"/>
    <w:rsid w:val="00BD4C6E"/>
    <w:rsid w:val="00C54013"/>
    <w:rsid w:val="00C559B8"/>
    <w:rsid w:val="00D60519"/>
    <w:rsid w:val="00E6381F"/>
    <w:rsid w:val="00F43D8A"/>
    <w:rsid w:val="00FD2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169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97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9706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97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9706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9970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9706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440E4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1</Pages>
  <Words>103</Words>
  <Characters>534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Speiding er; </dc:title>
  <dc:subject/>
  <dc:creator>Astrid</dc:creator>
  <cp:keywords/>
  <dc:description/>
  <cp:lastModifiedBy>fharossow</cp:lastModifiedBy>
  <cp:revision>2</cp:revision>
  <cp:lastPrinted>2012-04-27T08:33:00Z</cp:lastPrinted>
  <dcterms:created xsi:type="dcterms:W3CDTF">2012-04-27T08:53:00Z</dcterms:created>
  <dcterms:modified xsi:type="dcterms:W3CDTF">2012-04-27T08:53:00Z</dcterms:modified>
</cp:coreProperties>
</file>